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1AC" w:rsidRDefault="008F21AC">
      <w:pPr>
        <w:rPr>
          <w:b/>
          <w:noProof/>
          <w:sz w:val="24"/>
          <w:lang w:eastAsia="de-CH"/>
        </w:rPr>
      </w:pPr>
      <w:r w:rsidRPr="008F21AC">
        <w:rPr>
          <w:b/>
          <w:noProof/>
          <w:sz w:val="24"/>
          <w:lang w:eastAsia="de-CH"/>
        </w:rPr>
        <w:t xml:space="preserve">Panorama </w:t>
      </w:r>
      <w:r>
        <w:rPr>
          <w:b/>
          <w:noProof/>
          <w:sz w:val="24"/>
          <w:lang w:eastAsia="de-CH"/>
        </w:rPr>
        <w:t>Vorarlberg</w:t>
      </w:r>
    </w:p>
    <w:p w:rsidR="00A92015" w:rsidRDefault="008F21AC">
      <w:r>
        <w:rPr>
          <w:noProof/>
          <w:lang w:eastAsia="de-CH"/>
        </w:rPr>
        <w:drawing>
          <wp:inline distT="0" distB="0" distL="0" distR="0" wp14:anchorId="14C0156B" wp14:editId="35765BDA">
            <wp:extent cx="9180000" cy="1710000"/>
            <wp:effectExtent l="0" t="0" r="254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AC" w:rsidRDefault="008F21AC"/>
    <w:p w:rsidR="008F21AC" w:rsidRDefault="008F21AC">
      <w:r>
        <w:rPr>
          <w:noProof/>
          <w:lang w:eastAsia="de-CH"/>
        </w:rPr>
        <w:drawing>
          <wp:inline distT="0" distB="0" distL="0" distR="0" wp14:anchorId="6A4DB8F2" wp14:editId="76B6EA8F">
            <wp:extent cx="9180000" cy="162000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AC" w:rsidRDefault="008F21AC"/>
    <w:p w:rsidR="008F21AC" w:rsidRDefault="008F21AC">
      <w:r>
        <w:rPr>
          <w:noProof/>
          <w:lang w:eastAsia="de-CH"/>
        </w:rPr>
        <w:drawing>
          <wp:inline distT="0" distB="0" distL="0" distR="0" wp14:anchorId="60A02C26" wp14:editId="43DBD4B3">
            <wp:extent cx="9180000" cy="1576800"/>
            <wp:effectExtent l="0" t="0" r="254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1AC" w:rsidSect="008F21AC">
      <w:pgSz w:w="16838" w:h="11906" w:orient="landscape"/>
      <w:pgMar w:top="1134" w:right="99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1AC"/>
    <w:rsid w:val="008F21AC"/>
    <w:rsid w:val="00A9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AE8E58"/>
  <w15:chartTrackingRefBased/>
  <w15:docId w15:val="{D6F92E49-F4DD-42DA-9724-43B1B4ED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A6900A94.dotm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Urs</dc:creator>
  <cp:keywords/>
  <dc:description/>
  <cp:lastModifiedBy>Keller Urs</cp:lastModifiedBy>
  <cp:revision>1</cp:revision>
  <dcterms:created xsi:type="dcterms:W3CDTF">2018-04-25T12:32:00Z</dcterms:created>
  <dcterms:modified xsi:type="dcterms:W3CDTF">2018-04-25T12:40:00Z</dcterms:modified>
</cp:coreProperties>
</file>